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82C5C96" w14:textId="77777777" w:rsidTr="00D3412C">
        <w:trPr>
          <w:trHeight w:val="8366"/>
          <w:tblHeader/>
          <w:jc w:val="center"/>
        </w:trPr>
        <w:tc>
          <w:tcPr>
            <w:tcW w:w="7819" w:type="dxa"/>
          </w:tcPr>
          <w:p w14:paraId="287505D9" w14:textId="681FEAB5" w:rsidR="00897FB4" w:rsidRPr="00DA7DD5" w:rsidRDefault="00D3412C" w:rsidP="00D3412C">
            <w:pPr>
              <w:pStyle w:val="Subtitle"/>
              <w:jc w:val="center"/>
              <w:rPr>
                <w:sz w:val="44"/>
              </w:rPr>
            </w:pPr>
            <w:r w:rsidRPr="00DA7DD5">
              <w:rPr>
                <w:sz w:val="44"/>
              </w:rPr>
              <w:t>[INSERT CENTRE NAME]</w:t>
            </w:r>
          </w:p>
          <w:p w14:paraId="586700B5" w14:textId="25F5807B" w:rsidR="00D3412C" w:rsidRPr="00DA7DD5" w:rsidRDefault="00D3412C" w:rsidP="00D3412C">
            <w:pPr>
              <w:pStyle w:val="Subtitle"/>
              <w:jc w:val="center"/>
              <w:rPr>
                <w:sz w:val="44"/>
              </w:rPr>
            </w:pPr>
            <w:r w:rsidRPr="00DA7DD5">
              <w:rPr>
                <w:sz w:val="44"/>
              </w:rPr>
              <w:t>would like to thank</w:t>
            </w:r>
          </w:p>
          <w:p w14:paraId="263E0860" w14:textId="72FC660F" w:rsidR="00897FB4" w:rsidRPr="00DA7DD5" w:rsidRDefault="00D3412C" w:rsidP="00D3412C">
            <w:pPr>
              <w:pStyle w:val="Date"/>
              <w:jc w:val="center"/>
              <w:rPr>
                <w:sz w:val="72"/>
              </w:rPr>
            </w:pPr>
            <w:r w:rsidRPr="00DA7DD5">
              <w:rPr>
                <w:sz w:val="72"/>
              </w:rPr>
              <w:t>[insert educator name]</w:t>
            </w:r>
          </w:p>
          <w:p w14:paraId="6747B5C5" w14:textId="5B20769F" w:rsidR="00897FB4" w:rsidRPr="00D3412C" w:rsidRDefault="00897FB4" w:rsidP="00D3412C">
            <w:pPr>
              <w:pStyle w:val="Location"/>
              <w:jc w:val="center"/>
              <w:rPr>
                <w:sz w:val="2"/>
              </w:rPr>
            </w:pPr>
          </w:p>
          <w:p w14:paraId="4E25DFA1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2A44EBAF" w14:textId="77777777" w:rsidR="00DA7DD5" w:rsidRDefault="00DA7DD5" w:rsidP="00D3412C">
            <w:pPr>
              <w:jc w:val="center"/>
              <w:rPr>
                <w:sz w:val="28"/>
              </w:rPr>
            </w:pPr>
          </w:p>
          <w:p w14:paraId="7F1D410E" w14:textId="1E01130F" w:rsidR="00897FB4" w:rsidRDefault="00D3412C" w:rsidP="00D3412C">
            <w:pPr>
              <w:jc w:val="center"/>
              <w:rPr>
                <w:sz w:val="28"/>
              </w:rPr>
            </w:pPr>
            <w:r w:rsidRPr="00D3412C">
              <w:rPr>
                <w:sz w:val="28"/>
              </w:rPr>
              <w:t>for his/her wonderful contribution to our early learning service.</w:t>
            </w:r>
          </w:p>
          <w:p w14:paraId="0FDAEDB0" w14:textId="77777777" w:rsidR="00D3412C" w:rsidRDefault="00D3412C" w:rsidP="00D3412C">
            <w:pPr>
              <w:jc w:val="center"/>
            </w:pPr>
          </w:p>
          <w:p w14:paraId="2F8167B4" w14:textId="77777777" w:rsidR="00D3412C" w:rsidRDefault="00D3412C" w:rsidP="00D3412C">
            <w:pPr>
              <w:jc w:val="center"/>
            </w:pPr>
          </w:p>
          <w:p w14:paraId="0CDDF924" w14:textId="77777777" w:rsidR="00D3412C" w:rsidRDefault="00D3412C" w:rsidP="00D3412C">
            <w:pPr>
              <w:jc w:val="center"/>
            </w:pPr>
          </w:p>
          <w:p w14:paraId="61CFB8DA" w14:textId="77777777" w:rsidR="00D3412C" w:rsidRDefault="00D3412C" w:rsidP="00D3412C">
            <w:pPr>
              <w:jc w:val="center"/>
            </w:pPr>
          </w:p>
          <w:p w14:paraId="259FD78A" w14:textId="1CF1EC06" w:rsidR="00D3412C" w:rsidRDefault="00DA7DD5" w:rsidP="00DA7DD5">
            <w:r>
              <w:t xml:space="preserve">                    </w:t>
            </w:r>
            <w:r w:rsidR="00D3412C">
              <w:t>Signature                                                              Date</w:t>
            </w:r>
          </w:p>
          <w:p w14:paraId="0751595E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46DED6B9" w14:textId="77777777" w:rsidR="00DA7DD5" w:rsidRDefault="00DA7DD5" w:rsidP="00DA7DD5">
            <w:pPr>
              <w:ind w:left="0"/>
            </w:pPr>
            <w:r>
              <w:t xml:space="preserve"> </w:t>
            </w:r>
          </w:p>
          <w:p w14:paraId="58FE8B21" w14:textId="5FFAF07D" w:rsidR="00D3412C" w:rsidRPr="00897FB4" w:rsidRDefault="00DA7DD5" w:rsidP="00DA7DD5">
            <w:pPr>
              <w:ind w:left="0"/>
            </w:pPr>
            <w:r>
              <w:t xml:space="preserve">                     </w:t>
            </w:r>
            <w:r w:rsidR="00D3412C">
              <w:t xml:space="preserve">______________________                             </w:t>
            </w:r>
            <w:r>
              <w:t xml:space="preserve"> ___</w:t>
            </w:r>
            <w:r w:rsidR="00D3412C">
              <w:t>____________</w:t>
            </w:r>
            <w:r>
              <w:t>___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3335D96A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18E8BA0A" w14:textId="5E144352" w:rsidR="00897FB4" w:rsidRPr="00897FB4" w:rsidRDefault="00897FB4" w:rsidP="001570B2">
            <w:pPr>
              <w:pStyle w:val="ContactInfo"/>
            </w:pPr>
          </w:p>
        </w:tc>
      </w:tr>
    </w:tbl>
    <w:p w14:paraId="33E291CC" w14:textId="6B057D12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BD71D6" w14:textId="77777777" w:rsidR="00D3412C" w:rsidRDefault="00D3412C" w:rsidP="0068245E">
      <w:pPr>
        <w:spacing w:after="0" w:line="240" w:lineRule="auto"/>
      </w:pPr>
      <w:r>
        <w:separator/>
      </w:r>
    </w:p>
  </w:endnote>
  <w:endnote w:type="continuationSeparator" w:id="0">
    <w:p w14:paraId="363E9E3F" w14:textId="77777777" w:rsidR="00D3412C" w:rsidRDefault="00D3412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14831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0143B" w14:textId="77777777" w:rsidR="00D3412C" w:rsidRDefault="00D3412C" w:rsidP="0068245E">
      <w:pPr>
        <w:spacing w:after="0" w:line="240" w:lineRule="auto"/>
      </w:pPr>
      <w:r>
        <w:separator/>
      </w:r>
    </w:p>
  </w:footnote>
  <w:footnote w:type="continuationSeparator" w:id="0">
    <w:p w14:paraId="674C7B8E" w14:textId="77777777" w:rsidR="00D3412C" w:rsidRDefault="00D3412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5EFFC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8783140" wp14:editId="560611A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80178E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41E036B8" wp14:editId="519FFEC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540E7E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5C7C2" w14:textId="40C9C22C" w:rsidR="009124DD" w:rsidRDefault="00F56537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7A332729" wp14:editId="13941473">
          <wp:simplePos x="0" y="0"/>
          <wp:positionH relativeFrom="margin">
            <wp:posOffset>901700</wp:posOffset>
          </wp:positionH>
          <wp:positionV relativeFrom="page">
            <wp:posOffset>1455420</wp:posOffset>
          </wp:positionV>
          <wp:extent cx="3198495" cy="1375410"/>
          <wp:effectExtent l="0" t="0" r="1905" b="0"/>
          <wp:wrapTight wrapText="bothSides">
            <wp:wrapPolygon edited="0">
              <wp:start x="0" y="0"/>
              <wp:lineTo x="0" y="3291"/>
              <wp:lineTo x="257" y="18548"/>
              <wp:lineTo x="901" y="19147"/>
              <wp:lineTo x="4503" y="19147"/>
              <wp:lineTo x="4503" y="20343"/>
              <wp:lineTo x="11064" y="21241"/>
              <wp:lineTo x="11964" y="21241"/>
              <wp:lineTo x="14280" y="20942"/>
              <wp:lineTo x="20584" y="19147"/>
              <wp:lineTo x="21484" y="18249"/>
              <wp:lineTo x="21484" y="898"/>
              <wp:lineTo x="20198" y="598"/>
              <wp:lineTo x="2316" y="0"/>
              <wp:lineTo x="0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CE Day 2018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495" cy="1375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0B9B">
      <w:rPr>
        <w:noProof/>
      </w:rPr>
      <w:drawing>
        <wp:anchor distT="0" distB="0" distL="114300" distR="114300" simplePos="0" relativeHeight="251667456" behindDoc="1" locked="0" layoutInCell="1" allowOverlap="1" wp14:anchorId="7A1D5BAE" wp14:editId="172AED8D">
          <wp:simplePos x="0" y="0"/>
          <wp:positionH relativeFrom="margin">
            <wp:posOffset>4294563</wp:posOffset>
          </wp:positionH>
          <wp:positionV relativeFrom="page">
            <wp:posOffset>872836</wp:posOffset>
          </wp:positionV>
          <wp:extent cx="872490" cy="872490"/>
          <wp:effectExtent l="0" t="0" r="0" b="0"/>
          <wp:wrapTight wrapText="bothSides">
            <wp:wrapPolygon edited="0">
              <wp:start x="8489" y="1886"/>
              <wp:lineTo x="6131" y="3301"/>
              <wp:lineTo x="1886" y="8017"/>
              <wp:lineTo x="1886" y="12262"/>
              <wp:lineTo x="5659" y="17921"/>
              <wp:lineTo x="8489" y="19336"/>
              <wp:lineTo x="12734" y="19336"/>
              <wp:lineTo x="16035" y="17921"/>
              <wp:lineTo x="19336" y="12262"/>
              <wp:lineTo x="19808" y="8489"/>
              <wp:lineTo x="15092" y="3301"/>
              <wp:lineTo x="12734" y="1886"/>
              <wp:lineTo x="8489" y="1886"/>
            </wp:wrapPolygon>
          </wp:wrapTight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ED_GOLDBADGE_TRANSPAREN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2490" cy="872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01FDA1D0" wp14:editId="2D15183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B6B140F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2C"/>
    <w:rsid w:val="000E33EA"/>
    <w:rsid w:val="001570B2"/>
    <w:rsid w:val="001624C3"/>
    <w:rsid w:val="00220400"/>
    <w:rsid w:val="002733AA"/>
    <w:rsid w:val="002A068F"/>
    <w:rsid w:val="004611DB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60B9B"/>
    <w:rsid w:val="00A95506"/>
    <w:rsid w:val="00AB123B"/>
    <w:rsid w:val="00B168F9"/>
    <w:rsid w:val="00C67FD5"/>
    <w:rsid w:val="00C93A32"/>
    <w:rsid w:val="00CE754C"/>
    <w:rsid w:val="00CF207A"/>
    <w:rsid w:val="00D3412C"/>
    <w:rsid w:val="00D529A9"/>
    <w:rsid w:val="00DA7DD5"/>
    <w:rsid w:val="00E402F3"/>
    <w:rsid w:val="00E43EFE"/>
    <w:rsid w:val="00F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A9DC714"/>
  <w15:chartTrackingRefBased/>
  <w15:docId w15:val="{2CC1DBED-EA3B-46AB-B93F-1E0D2C3B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liaFalkland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884185CDE97C4F999D0AE84E712B55" ma:contentTypeVersion="10" ma:contentTypeDescription="Create a new document." ma:contentTypeScope="" ma:versionID="e1d5326cf13b08fefccf1be537a94a23">
  <xsd:schema xmlns:xsd="http://www.w3.org/2001/XMLSchema" xmlns:xs="http://www.w3.org/2001/XMLSchema" xmlns:p="http://schemas.microsoft.com/office/2006/metadata/properties" xmlns:ns2="8c7109a2-0b24-49fc-85f5-5ccaf49a8707" targetNamespace="http://schemas.microsoft.com/office/2006/metadata/properties" ma:root="true" ma:fieldsID="4bbe66b1035530de4c748fcd04ff0691" ns2:_="">
    <xsd:import namespace="8c7109a2-0b24-49fc-85f5-5ccaf49a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109a2-0b24-49fc-85f5-5ccaf49a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8c7109a2-0b24-49fc-85f5-5ccaf49a8707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45EC737D-EE21-45BC-BEAF-B6790128E3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827AF1-774F-49E8-8619-34A0D879A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7109a2-0b24-49fc-85f5-5ccaf49a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56</Words>
  <Characters>277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Celia Falkland</dc:creator>
  <cp:keywords/>
  <dc:description/>
  <cp:lastModifiedBy>Celia Falkland</cp:lastModifiedBy>
  <cp:revision>2</cp:revision>
  <cp:lastPrinted>2018-07-12T03:21:00Z</cp:lastPrinted>
  <dcterms:created xsi:type="dcterms:W3CDTF">2020-06-22T08:15:00Z</dcterms:created>
  <dcterms:modified xsi:type="dcterms:W3CDTF">2020-06-22T08:15:00Z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0x0101008D884185CDE97C4F999D0AE84E712B55</vt:lpwstr>
  </property>
</Properties>
</file>